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40" w:type="pct"/>
        <w:tblLook w:val="04A0" w:firstRow="1" w:lastRow="0" w:firstColumn="1" w:lastColumn="0" w:noHBand="0" w:noVBand="1"/>
      </w:tblPr>
      <w:tblGrid>
        <w:gridCol w:w="320"/>
        <w:gridCol w:w="4988"/>
        <w:gridCol w:w="5288"/>
        <w:gridCol w:w="290"/>
      </w:tblGrid>
      <w:tr w:rsidR="00265218" w:rsidRPr="00410E03" w14:paraId="29FC690A" w14:textId="77777777" w:rsidTr="00294DE0">
        <w:trPr>
          <w:trHeight w:val="624"/>
        </w:trPr>
        <w:tc>
          <w:tcPr>
            <w:tcW w:w="147" w:type="pct"/>
            <w:shd w:val="clear" w:color="auto" w:fill="auto"/>
          </w:tcPr>
          <w:p w14:paraId="7DCF6762" w14:textId="77777777" w:rsidR="00265218" w:rsidRPr="00410E03" w:rsidRDefault="00265218" w:rsidP="00CF31BB">
            <w:pPr>
              <w:pStyle w:val="Titre"/>
            </w:pPr>
          </w:p>
        </w:tc>
        <w:tc>
          <w:tcPr>
            <w:tcW w:w="2291" w:type="pct"/>
            <w:shd w:val="clear" w:color="auto" w:fill="1F497D" w:themeFill="text2"/>
            <w:vAlign w:val="center"/>
          </w:tcPr>
          <w:p w14:paraId="18BE163C" w14:textId="6FFA3CAD" w:rsidR="00265218" w:rsidRPr="00410E03" w:rsidRDefault="00953AF2" w:rsidP="00294DE0">
            <w:pPr>
              <w:pStyle w:val="Titre"/>
            </w:pPr>
            <w:proofErr w:type="spellStart"/>
            <w:r>
              <w:t>Formulaire</w:t>
            </w:r>
            <w:proofErr w:type="spellEnd"/>
            <w:r>
              <w:t xml:space="preserve"> Indemnité EAU</w:t>
            </w:r>
          </w:p>
        </w:tc>
        <w:tc>
          <w:tcPr>
            <w:tcW w:w="2429" w:type="pct"/>
            <w:shd w:val="clear" w:color="auto" w:fill="auto"/>
          </w:tcPr>
          <w:p w14:paraId="4F67CA8C" w14:textId="77777777" w:rsidR="00265218" w:rsidRPr="00410E03" w:rsidRDefault="00265218" w:rsidP="00CF31BB">
            <w:pPr>
              <w:pStyle w:val="Titre"/>
            </w:pPr>
          </w:p>
        </w:tc>
        <w:tc>
          <w:tcPr>
            <w:tcW w:w="133" w:type="pct"/>
            <w:shd w:val="clear" w:color="auto" w:fill="auto"/>
          </w:tcPr>
          <w:p w14:paraId="5BD23307" w14:textId="77777777" w:rsidR="00265218" w:rsidRPr="00410E03" w:rsidRDefault="00265218" w:rsidP="00CF31BB">
            <w:pPr>
              <w:pStyle w:val="Titre"/>
            </w:pPr>
          </w:p>
        </w:tc>
      </w:tr>
      <w:tr w:rsidR="00265218" w:rsidRPr="002B5664" w14:paraId="0AA8BA8B" w14:textId="77777777" w:rsidTr="001C2A20">
        <w:trPr>
          <w:trHeight w:val="10237"/>
        </w:trPr>
        <w:tc>
          <w:tcPr>
            <w:tcW w:w="147" w:type="pct"/>
            <w:shd w:val="clear" w:color="auto" w:fill="auto"/>
          </w:tcPr>
          <w:p w14:paraId="6FD20828" w14:textId="77777777" w:rsidR="00265218" w:rsidRPr="00410E03" w:rsidRDefault="00265218" w:rsidP="00CF31BB"/>
        </w:tc>
        <w:tc>
          <w:tcPr>
            <w:tcW w:w="4720" w:type="pct"/>
            <w:gridSpan w:val="2"/>
            <w:shd w:val="clear" w:color="auto" w:fill="auto"/>
          </w:tcPr>
          <w:tbl>
            <w:tblPr>
              <w:tblStyle w:val="Grilledutableau"/>
              <w:tblW w:w="9978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3142"/>
              <w:gridCol w:w="13"/>
              <w:gridCol w:w="159"/>
              <w:gridCol w:w="96"/>
              <w:gridCol w:w="34"/>
              <w:gridCol w:w="172"/>
              <w:gridCol w:w="2969"/>
              <w:gridCol w:w="237"/>
              <w:gridCol w:w="65"/>
              <w:gridCol w:w="3091"/>
            </w:tblGrid>
            <w:tr w:rsidR="005C7C33" w:rsidRPr="002B5664" w14:paraId="6C8203D8" w14:textId="77777777" w:rsidTr="001C2A20">
              <w:trPr>
                <w:gridAfter w:val="4"/>
                <w:wAfter w:w="6362" w:type="dxa"/>
                <w:trHeight w:val="175"/>
              </w:trPr>
              <w:tc>
                <w:tcPr>
                  <w:tcW w:w="3314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78FCDDB" w14:textId="55218E06" w:rsidR="005C7C33" w:rsidRPr="00184BD1" w:rsidRDefault="005C7C33" w:rsidP="00ED2C0B">
                  <w:pPr>
                    <w:jc w:val="left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3"/>
                  <w:tcBorders>
                    <w:left w:val="nil"/>
                  </w:tcBorders>
                </w:tcPr>
                <w:p w14:paraId="12D936FC" w14:textId="77777777" w:rsidR="005C7C33" w:rsidRPr="00184BD1" w:rsidRDefault="005C7C33" w:rsidP="00915359">
                  <w:pPr>
                    <w:rPr>
                      <w:lang w:val="fr-BE"/>
                    </w:rPr>
                  </w:pPr>
                </w:p>
              </w:tc>
            </w:tr>
            <w:tr w:rsidR="005C7C33" w:rsidRPr="002B5664" w14:paraId="5DB29C83" w14:textId="77777777" w:rsidTr="001C2A20">
              <w:trPr>
                <w:gridAfter w:val="4"/>
                <w:wAfter w:w="6362" w:type="dxa"/>
                <w:trHeight w:val="403"/>
              </w:trPr>
              <w:tc>
                <w:tcPr>
                  <w:tcW w:w="3314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52DA53E1" w14:textId="0E2F8217" w:rsidR="005C7C33" w:rsidRPr="006B2716" w:rsidRDefault="00CA5BFF" w:rsidP="009F4149">
                  <w:pPr>
                    <w:pStyle w:val="BoldText"/>
                    <w:rPr>
                      <w:b w:val="0"/>
                      <w:bCs w:val="0"/>
                      <w:lang w:val="fr-BE"/>
                    </w:rPr>
                  </w:pPr>
                  <w:sdt>
                    <w:sdtPr>
                      <w:id w:val="-1025244187"/>
                      <w:placeholder>
                        <w:docPart w:val="FE55D49396D94A26887CFFEE0EBC9CB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5C7C33" w:rsidRPr="006B2716">
                        <w:rPr>
                          <w:lang w:val="fr-BE"/>
                        </w:rPr>
                        <w:t>Date</w:t>
                      </w:r>
                    </w:sdtContent>
                  </w:sdt>
                  <w:r w:rsidR="002F2041" w:rsidRPr="006B2716">
                    <w:rPr>
                      <w:lang w:val="fr-BE"/>
                    </w:rPr>
                    <w:t xml:space="preserve"> </w:t>
                  </w:r>
                  <w:r w:rsidR="002F2041" w:rsidRPr="006B2716">
                    <w:rPr>
                      <w:b w:val="0"/>
                      <w:bCs w:val="0"/>
                      <w:lang w:val="fr-BE"/>
                    </w:rPr>
                    <w:t>(</w:t>
                  </w:r>
                  <w:r w:rsidR="00C85CAD" w:rsidRPr="006B2716">
                    <w:rPr>
                      <w:b w:val="0"/>
                      <w:bCs w:val="0"/>
                      <w:lang w:val="fr-BE"/>
                    </w:rPr>
                    <w:t>Réservé</w:t>
                  </w:r>
                  <w:r w:rsidR="002F2041" w:rsidRPr="006B2716">
                    <w:rPr>
                      <w:b w:val="0"/>
                      <w:bCs w:val="0"/>
                      <w:lang w:val="fr-BE"/>
                    </w:rPr>
                    <w:t xml:space="preserve"> au distributeur)</w:t>
                  </w:r>
                </w:p>
              </w:tc>
              <w:tc>
                <w:tcPr>
                  <w:tcW w:w="302" w:type="dxa"/>
                  <w:gridSpan w:val="3"/>
                </w:tcPr>
                <w:p w14:paraId="1CD0B37C" w14:textId="77777777" w:rsidR="005C7C33" w:rsidRPr="006B2716" w:rsidRDefault="005C7C33" w:rsidP="009F4149">
                  <w:pPr>
                    <w:pStyle w:val="BoldText"/>
                    <w:rPr>
                      <w:lang w:val="fr-BE"/>
                    </w:rPr>
                  </w:pPr>
                </w:p>
              </w:tc>
            </w:tr>
            <w:tr w:rsidR="00E141F4" w:rsidRPr="002B5664" w14:paraId="0E6F5958" w14:textId="77777777" w:rsidTr="001C2A20">
              <w:trPr>
                <w:trHeight w:val="411"/>
              </w:trPr>
              <w:tc>
                <w:tcPr>
                  <w:tcW w:w="9978" w:type="dxa"/>
                  <w:gridSpan w:val="10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3FDCA33E" w14:textId="75C782FA" w:rsidR="00E141F4" w:rsidRPr="00686C73" w:rsidRDefault="00953AF2" w:rsidP="0035052D">
                  <w:pPr>
                    <w:pStyle w:val="Blue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Information client</w:t>
                  </w:r>
                </w:p>
              </w:tc>
            </w:tr>
            <w:tr w:rsidR="00E61D15" w:rsidRPr="002B5664" w14:paraId="6BB2755E" w14:textId="77777777" w:rsidTr="00DF40BB">
              <w:trPr>
                <w:trHeight w:val="428"/>
              </w:trPr>
              <w:tc>
                <w:tcPr>
                  <w:tcW w:w="3142" w:type="dxa"/>
                  <w:tcBorders>
                    <w:bottom w:val="single" w:sz="4" w:space="0" w:color="808080" w:themeColor="background1" w:themeShade="80"/>
                  </w:tcBorders>
                </w:tcPr>
                <w:p w14:paraId="718930A7" w14:textId="77777777" w:rsidR="00EB63C9" w:rsidRDefault="00EB63C9" w:rsidP="00EB63C9">
                  <w:pPr>
                    <w:jc w:val="both"/>
                    <w:rPr>
                      <w:lang w:val="fr-BE"/>
                    </w:rPr>
                  </w:pPr>
                </w:p>
                <w:p w14:paraId="6E5536F0" w14:textId="1226B20C" w:rsidR="00DF40BB" w:rsidRPr="00686C73" w:rsidRDefault="00DF40BB" w:rsidP="00EB63C9">
                  <w:pPr>
                    <w:jc w:val="both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4"/>
                </w:tcPr>
                <w:p w14:paraId="562999A9" w14:textId="77777777" w:rsidR="00E61D15" w:rsidRPr="00686C73" w:rsidRDefault="00E61D15" w:rsidP="00915359">
                  <w:pPr>
                    <w:rPr>
                      <w:lang w:val="fr-BE"/>
                    </w:rPr>
                  </w:pPr>
                </w:p>
              </w:tc>
              <w:tc>
                <w:tcPr>
                  <w:tcW w:w="3141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14:paraId="0AEB5646" w14:textId="77777777" w:rsidR="00E61D15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  <w:p w14:paraId="14F8C7A2" w14:textId="035264A2" w:rsidR="00ED2C0B" w:rsidRPr="00686C73" w:rsidRDefault="00ED2C0B" w:rsidP="00ED2C0B">
                  <w:pPr>
                    <w:jc w:val="left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2"/>
                </w:tcPr>
                <w:p w14:paraId="270F4029" w14:textId="77777777" w:rsidR="00E61D15" w:rsidRPr="00686C73" w:rsidRDefault="00E61D15" w:rsidP="00915359">
                  <w:pPr>
                    <w:rPr>
                      <w:lang w:val="fr-BE"/>
                    </w:rPr>
                  </w:pPr>
                </w:p>
              </w:tc>
              <w:tc>
                <w:tcPr>
                  <w:tcW w:w="3091" w:type="dxa"/>
                  <w:tcBorders>
                    <w:bottom w:val="single" w:sz="4" w:space="0" w:color="808080" w:themeColor="background1" w:themeShade="80"/>
                  </w:tcBorders>
                </w:tcPr>
                <w:p w14:paraId="5F3D003B" w14:textId="77777777" w:rsidR="00E61D15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  <w:p w14:paraId="0F1D221D" w14:textId="0159707C" w:rsidR="00ED2C0B" w:rsidRPr="00686C73" w:rsidRDefault="00ED2C0B" w:rsidP="00ED2C0B">
                  <w:pPr>
                    <w:jc w:val="left"/>
                    <w:rPr>
                      <w:lang w:val="fr-BE"/>
                    </w:rPr>
                  </w:pPr>
                </w:p>
              </w:tc>
            </w:tr>
            <w:tr w:rsidR="00EB63C9" w:rsidRPr="002B5664" w14:paraId="410AD5ED" w14:textId="77777777" w:rsidTr="00DF40BB">
              <w:trPr>
                <w:trHeight w:val="358"/>
              </w:trPr>
              <w:tc>
                <w:tcPr>
                  <w:tcW w:w="3410" w:type="dxa"/>
                  <w:gridSpan w:val="4"/>
                </w:tcPr>
                <w:p w14:paraId="6F9E01C9" w14:textId="77777777" w:rsidR="00EB63C9" w:rsidRDefault="00EB63C9" w:rsidP="000A704F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Nom</w:t>
                  </w:r>
                </w:p>
                <w:p w14:paraId="0B8689CC" w14:textId="56C54CA4" w:rsidR="00EB63C9" w:rsidRPr="00686C73" w:rsidRDefault="00EB63C9" w:rsidP="000A704F">
                  <w:pPr>
                    <w:pStyle w:val="BoldText"/>
                    <w:rPr>
                      <w:lang w:val="fr-BE"/>
                    </w:rPr>
                  </w:pPr>
                  <w:r>
                    <w:rPr>
                      <w:lang w:val="fr-BE"/>
                    </w:rPr>
                    <w:t xml:space="preserve">                                                            </w:t>
                  </w:r>
                </w:p>
              </w:tc>
              <w:tc>
                <w:tcPr>
                  <w:tcW w:w="3412" w:type="dxa"/>
                  <w:gridSpan w:val="4"/>
                </w:tcPr>
                <w:p w14:paraId="43611FA4" w14:textId="77777777" w:rsidR="00EB63C9" w:rsidRPr="00686C73" w:rsidRDefault="00EB63C9" w:rsidP="000A704F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Prénom</w:t>
                  </w:r>
                </w:p>
              </w:tc>
              <w:tc>
                <w:tcPr>
                  <w:tcW w:w="3156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0007A9D4" w14:textId="2FDA7CCE" w:rsidR="00EB63C9" w:rsidRPr="00686C73" w:rsidRDefault="00EB63C9" w:rsidP="000A704F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 xml:space="preserve">Numéro </w:t>
                  </w:r>
                  <w:r>
                    <w:rPr>
                      <w:lang w:val="fr-BE"/>
                    </w:rPr>
                    <w:t>client</w:t>
                  </w:r>
                </w:p>
              </w:tc>
            </w:tr>
            <w:tr w:rsidR="00EB63C9" w:rsidRPr="002B5664" w14:paraId="1AF7ACAF" w14:textId="77777777" w:rsidTr="001C2A20">
              <w:trPr>
                <w:gridAfter w:val="8"/>
                <w:wAfter w:w="6823" w:type="dxa"/>
                <w:trHeight w:val="358"/>
              </w:trPr>
              <w:tc>
                <w:tcPr>
                  <w:tcW w:w="3155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2CF3AB19" w14:textId="1DC5AA1F" w:rsidR="00EB63C9" w:rsidRPr="00686C73" w:rsidRDefault="00EB63C9" w:rsidP="009F4149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Numéro du compteur</w:t>
                  </w:r>
                </w:p>
              </w:tc>
            </w:tr>
            <w:tr w:rsidR="00E61D15" w:rsidRPr="002B5664" w14:paraId="1CEF2593" w14:textId="77777777" w:rsidTr="001C2A20">
              <w:trPr>
                <w:trHeight w:val="428"/>
              </w:trPr>
              <w:tc>
                <w:tcPr>
                  <w:tcW w:w="9978" w:type="dxa"/>
                  <w:gridSpan w:val="10"/>
                  <w:tcBorders>
                    <w:bottom w:val="single" w:sz="4" w:space="0" w:color="808080" w:themeColor="background1" w:themeShade="80"/>
                  </w:tcBorders>
                </w:tcPr>
                <w:p w14:paraId="2AA87DCF" w14:textId="77777777" w:rsidR="00E61D15" w:rsidRPr="00686C73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</w:tc>
            </w:tr>
            <w:tr w:rsidR="00E61D15" w:rsidRPr="002B5664" w14:paraId="00D33906" w14:textId="77777777" w:rsidTr="001C2A20">
              <w:trPr>
                <w:trHeight w:val="358"/>
              </w:trPr>
              <w:tc>
                <w:tcPr>
                  <w:tcW w:w="9978" w:type="dxa"/>
                  <w:gridSpan w:val="10"/>
                  <w:tcBorders>
                    <w:top w:val="single" w:sz="4" w:space="0" w:color="808080" w:themeColor="background1" w:themeShade="80"/>
                  </w:tcBorders>
                </w:tcPr>
                <w:p w14:paraId="1D8134CC" w14:textId="0CAA38D3" w:rsidR="00E61D15" w:rsidRPr="00686C73" w:rsidRDefault="007E63AD" w:rsidP="0035052D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Adresse</w:t>
                  </w:r>
                </w:p>
              </w:tc>
            </w:tr>
            <w:tr w:rsidR="00E61D15" w:rsidRPr="002B5664" w14:paraId="787886BB" w14:textId="77777777" w:rsidTr="00DF40BB">
              <w:trPr>
                <w:trHeight w:val="358"/>
              </w:trPr>
              <w:tc>
                <w:tcPr>
                  <w:tcW w:w="3142" w:type="dxa"/>
                  <w:tcBorders>
                    <w:bottom w:val="single" w:sz="4" w:space="0" w:color="808080" w:themeColor="background1" w:themeShade="80"/>
                  </w:tcBorders>
                </w:tcPr>
                <w:p w14:paraId="423F5686" w14:textId="77777777" w:rsidR="00E61D15" w:rsidRPr="00686C73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4"/>
                </w:tcPr>
                <w:p w14:paraId="12E72721" w14:textId="77777777" w:rsidR="00E61D15" w:rsidRPr="00686C73" w:rsidRDefault="00E61D15" w:rsidP="00915359">
                  <w:pPr>
                    <w:rPr>
                      <w:lang w:val="fr-BE"/>
                    </w:rPr>
                  </w:pPr>
                </w:p>
              </w:tc>
              <w:tc>
                <w:tcPr>
                  <w:tcW w:w="3141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14:paraId="48D4D0C3" w14:textId="77777777" w:rsidR="00E61D15" w:rsidRPr="00686C73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2"/>
                </w:tcPr>
                <w:p w14:paraId="2759B663" w14:textId="77777777" w:rsidR="00E61D15" w:rsidRPr="00686C73" w:rsidRDefault="00E61D15" w:rsidP="00915359">
                  <w:pPr>
                    <w:rPr>
                      <w:lang w:val="fr-BE"/>
                    </w:rPr>
                  </w:pPr>
                </w:p>
              </w:tc>
              <w:tc>
                <w:tcPr>
                  <w:tcW w:w="3091" w:type="dxa"/>
                  <w:tcBorders>
                    <w:bottom w:val="single" w:sz="4" w:space="0" w:color="808080" w:themeColor="background1" w:themeShade="80"/>
                  </w:tcBorders>
                </w:tcPr>
                <w:p w14:paraId="37B6BCDF" w14:textId="77777777" w:rsidR="00E61D15" w:rsidRPr="00686C73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</w:tc>
            </w:tr>
            <w:tr w:rsidR="00E61D15" w:rsidRPr="002B5664" w14:paraId="7D3BD00C" w14:textId="77777777" w:rsidTr="00DF40BB">
              <w:trPr>
                <w:trHeight w:val="358"/>
              </w:trPr>
              <w:tc>
                <w:tcPr>
                  <w:tcW w:w="3142" w:type="dxa"/>
                  <w:tcBorders>
                    <w:top w:val="single" w:sz="4" w:space="0" w:color="808080" w:themeColor="background1" w:themeShade="80"/>
                  </w:tcBorders>
                </w:tcPr>
                <w:p w14:paraId="42D5BE54" w14:textId="19898F70" w:rsidR="00E61D15" w:rsidRPr="00686C73" w:rsidRDefault="005C7C33" w:rsidP="009F4149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Numéro</w:t>
                  </w:r>
                </w:p>
              </w:tc>
              <w:tc>
                <w:tcPr>
                  <w:tcW w:w="302" w:type="dxa"/>
                  <w:gridSpan w:val="4"/>
                </w:tcPr>
                <w:p w14:paraId="1CF362E0" w14:textId="77777777" w:rsidR="00E61D15" w:rsidRPr="00686C73" w:rsidRDefault="00E61D15" w:rsidP="009F4149">
                  <w:pPr>
                    <w:pStyle w:val="BoldText"/>
                    <w:rPr>
                      <w:lang w:val="fr-BE"/>
                    </w:rPr>
                  </w:pPr>
                </w:p>
              </w:tc>
              <w:tc>
                <w:tcPr>
                  <w:tcW w:w="3141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4024F45B" w14:textId="03A79B26" w:rsidR="00E61D15" w:rsidRPr="00686C73" w:rsidRDefault="005C7C33" w:rsidP="009F4149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Code postal</w:t>
                  </w:r>
                </w:p>
              </w:tc>
              <w:tc>
                <w:tcPr>
                  <w:tcW w:w="302" w:type="dxa"/>
                  <w:gridSpan w:val="2"/>
                </w:tcPr>
                <w:p w14:paraId="64BF1DC0" w14:textId="77777777" w:rsidR="00E61D15" w:rsidRPr="00686C73" w:rsidRDefault="00E61D15" w:rsidP="009F4149">
                  <w:pPr>
                    <w:pStyle w:val="BoldText"/>
                    <w:rPr>
                      <w:lang w:val="fr-BE"/>
                    </w:rPr>
                  </w:pPr>
                </w:p>
              </w:tc>
              <w:tc>
                <w:tcPr>
                  <w:tcW w:w="3091" w:type="dxa"/>
                  <w:tcBorders>
                    <w:top w:val="single" w:sz="4" w:space="0" w:color="808080" w:themeColor="background1" w:themeShade="80"/>
                  </w:tcBorders>
                </w:tcPr>
                <w:p w14:paraId="12E52EA9" w14:textId="3689DE27" w:rsidR="00E61D15" w:rsidRPr="00686C73" w:rsidRDefault="005C7C33" w:rsidP="009F4149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Ville</w:t>
                  </w:r>
                </w:p>
              </w:tc>
            </w:tr>
          </w:tbl>
          <w:p w14:paraId="75A77DDB" w14:textId="6C0F17BF" w:rsidR="00265218" w:rsidRDefault="00265218" w:rsidP="005C7C33">
            <w:pPr>
              <w:jc w:val="left"/>
              <w:rPr>
                <w:lang w:val="fr-BE"/>
              </w:rPr>
            </w:pPr>
          </w:p>
          <w:p w14:paraId="254F3E45" w14:textId="4A917D03" w:rsidR="001C2A20" w:rsidRDefault="00CA5BFF" w:rsidP="005C7C33">
            <w:pPr>
              <w:jc w:val="left"/>
              <w:rPr>
                <w:lang w:val="fr-BE"/>
              </w:rPr>
            </w:pPr>
            <w:sdt>
              <w:sdtPr>
                <w:rPr>
                  <w:lang w:val="fr-BE"/>
                </w:rPr>
                <w:id w:val="1966457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075">
                  <w:rPr>
                    <w:rFonts w:ascii="MS Gothic" w:eastAsia="MS Gothic" w:hAnsi="MS Gothic" w:hint="eastAsia"/>
                    <w:lang w:val="fr-BE"/>
                  </w:rPr>
                  <w:t>☐</w:t>
                </w:r>
              </w:sdtContent>
            </w:sdt>
            <w:r w:rsidR="000D7FCE">
              <w:rPr>
                <w:lang w:val="fr-BE"/>
              </w:rPr>
              <w:t>Je joins</w:t>
            </w:r>
            <w:r w:rsidR="00686C73">
              <w:rPr>
                <w:lang w:val="fr-BE"/>
              </w:rPr>
              <w:t xml:space="preserve"> en annexe</w:t>
            </w:r>
            <w:r w:rsidR="002F2D4C" w:rsidRPr="002F2D4C">
              <w:rPr>
                <w:lang w:val="fr-BE"/>
              </w:rPr>
              <w:t xml:space="preserve"> l’attestation de l’ONEM "Demande simplifiée de chômage temporaire formulaire C3 - 2" attestant de </w:t>
            </w:r>
            <w:r w:rsidR="002F2D4C">
              <w:rPr>
                <w:lang w:val="fr-BE"/>
              </w:rPr>
              <w:t>mon</w:t>
            </w:r>
            <w:r w:rsidR="002F2D4C" w:rsidRPr="002F2D4C">
              <w:rPr>
                <w:lang w:val="fr-BE"/>
              </w:rPr>
              <w:t xml:space="preserve"> chômage </w:t>
            </w:r>
            <w:r w:rsidR="004C37ED" w:rsidRPr="002F2D4C">
              <w:rPr>
                <w:lang w:val="fr-BE"/>
              </w:rPr>
              <w:t>économique</w:t>
            </w:r>
            <w:r w:rsidR="004C37ED">
              <w:rPr>
                <w:lang w:val="fr-BE"/>
              </w:rPr>
              <w:t xml:space="preserve"> ou</w:t>
            </w:r>
            <w:r w:rsidR="00FF1CE1">
              <w:rPr>
                <w:lang w:val="fr-BE"/>
              </w:rPr>
              <w:t xml:space="preserve"> de l’organisme compétent dans le pays de mon employeur.</w:t>
            </w:r>
          </w:p>
          <w:tbl>
            <w:tblPr>
              <w:tblStyle w:val="Grilledutableau"/>
              <w:tblW w:w="5834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</w:tblPr>
            <w:tblGrid>
              <w:gridCol w:w="5259"/>
              <w:gridCol w:w="575"/>
            </w:tblGrid>
            <w:tr w:rsidR="002F2041" w:rsidRPr="002B5664" w14:paraId="3F616596" w14:textId="77777777" w:rsidTr="001C2A20">
              <w:trPr>
                <w:trHeight w:val="358"/>
              </w:trPr>
              <w:tc>
                <w:tcPr>
                  <w:tcW w:w="5259" w:type="dxa"/>
                  <w:tcBorders>
                    <w:bottom w:val="single" w:sz="4" w:space="0" w:color="808080" w:themeColor="background1" w:themeShade="80"/>
                  </w:tcBorders>
                </w:tcPr>
                <w:p w14:paraId="561B0806" w14:textId="77777777" w:rsidR="001C2A20" w:rsidRDefault="001C2A20" w:rsidP="002F2041">
                  <w:pPr>
                    <w:jc w:val="both"/>
                    <w:rPr>
                      <w:lang w:val="fr-BE"/>
                    </w:rPr>
                  </w:pPr>
                </w:p>
                <w:p w14:paraId="0E9CC816" w14:textId="371C5CA5" w:rsidR="00DF40BB" w:rsidRPr="00686C73" w:rsidRDefault="00DF40BB" w:rsidP="002F2041">
                  <w:pPr>
                    <w:jc w:val="both"/>
                    <w:rPr>
                      <w:lang w:val="fr-BE"/>
                    </w:rPr>
                  </w:pPr>
                </w:p>
              </w:tc>
              <w:tc>
                <w:tcPr>
                  <w:tcW w:w="575" w:type="dxa"/>
                </w:tcPr>
                <w:p w14:paraId="2FB49FC0" w14:textId="77777777" w:rsidR="002F2041" w:rsidRPr="00686C73" w:rsidRDefault="002F2041" w:rsidP="002F2041">
                  <w:pPr>
                    <w:rPr>
                      <w:lang w:val="fr-BE"/>
                    </w:rPr>
                  </w:pPr>
                </w:p>
              </w:tc>
            </w:tr>
            <w:tr w:rsidR="002F2041" w:rsidRPr="002B5664" w14:paraId="027BA8AA" w14:textId="77777777" w:rsidTr="001C2A20">
              <w:trPr>
                <w:trHeight w:val="358"/>
              </w:trPr>
              <w:tc>
                <w:tcPr>
                  <w:tcW w:w="5259" w:type="dxa"/>
                  <w:tcBorders>
                    <w:top w:val="single" w:sz="4" w:space="0" w:color="808080" w:themeColor="background1" w:themeShade="80"/>
                  </w:tcBorders>
                  <w:vAlign w:val="bottom"/>
                </w:tcPr>
                <w:p w14:paraId="1683075B" w14:textId="58F4C924" w:rsidR="002F2041" w:rsidRPr="005C7C33" w:rsidRDefault="002F2041" w:rsidP="002F2041">
                  <w:pPr>
                    <w:pStyle w:val="BoldText"/>
                    <w:jc w:val="right"/>
                    <w:rPr>
                      <w:lang w:val="fr-BE"/>
                    </w:rPr>
                  </w:pPr>
                  <w:r>
                    <w:rPr>
                      <w:lang w:val="fr-BE"/>
                    </w:rPr>
                    <w:t xml:space="preserve">Date et </w:t>
                  </w:r>
                  <w:r w:rsidRPr="005C7C33">
                    <w:rPr>
                      <w:lang w:val="fr-BE"/>
                    </w:rPr>
                    <w:t>Signature du client</w:t>
                  </w:r>
                </w:p>
              </w:tc>
              <w:tc>
                <w:tcPr>
                  <w:tcW w:w="575" w:type="dxa"/>
                </w:tcPr>
                <w:p w14:paraId="3BBDFC0F" w14:textId="77777777" w:rsidR="002F2041" w:rsidRPr="005C7C33" w:rsidRDefault="002F2041" w:rsidP="002F2041">
                  <w:pPr>
                    <w:pStyle w:val="BoldText"/>
                    <w:rPr>
                      <w:lang w:val="fr-BE"/>
                    </w:rPr>
                  </w:pPr>
                </w:p>
              </w:tc>
            </w:tr>
          </w:tbl>
          <w:p w14:paraId="5ABB3EBB" w14:textId="5B3256E4" w:rsidR="00953AF2" w:rsidRDefault="00953AF2" w:rsidP="005C7C33">
            <w:pPr>
              <w:jc w:val="left"/>
              <w:rPr>
                <w:lang w:val="fr-BE"/>
              </w:rPr>
            </w:pPr>
          </w:p>
          <w:p w14:paraId="353C460A" w14:textId="5314D8F6" w:rsidR="006B2716" w:rsidRPr="001C2A20" w:rsidRDefault="001C2A20" w:rsidP="005C7C33">
            <w:pPr>
              <w:jc w:val="left"/>
              <w:rPr>
                <w:sz w:val="18"/>
                <w:szCs w:val="18"/>
                <w:lang w:val="fr-BE"/>
              </w:rPr>
            </w:pPr>
            <w:r w:rsidRPr="001C2A20">
              <w:rPr>
                <w:sz w:val="18"/>
                <w:szCs w:val="18"/>
                <w:lang w:val="fr-BE"/>
              </w:rPr>
              <w:t>Veuillez renvoyer l’ensemble des informations</w:t>
            </w:r>
            <w:r>
              <w:rPr>
                <w:sz w:val="18"/>
                <w:szCs w:val="18"/>
                <w:lang w:val="fr-BE"/>
              </w:rPr>
              <w:t xml:space="preserve"> requises</w:t>
            </w:r>
            <w:r w:rsidRPr="001C2A20">
              <w:rPr>
                <w:sz w:val="18"/>
                <w:szCs w:val="18"/>
                <w:lang w:val="fr-BE"/>
              </w:rPr>
              <w:t xml:space="preserve"> soit par </w:t>
            </w:r>
            <w:proofErr w:type="gramStart"/>
            <w:r w:rsidRPr="001C2A20">
              <w:rPr>
                <w:sz w:val="18"/>
                <w:szCs w:val="18"/>
                <w:lang w:val="fr-BE"/>
              </w:rPr>
              <w:t>e-mail</w:t>
            </w:r>
            <w:proofErr w:type="gramEnd"/>
            <w:r w:rsidRPr="001C2A20">
              <w:rPr>
                <w:sz w:val="18"/>
                <w:szCs w:val="18"/>
                <w:lang w:val="fr-BE"/>
              </w:rPr>
              <w:t xml:space="preserve"> à l’adresse : </w:t>
            </w:r>
            <w:r w:rsidR="005D002C">
              <w:rPr>
                <w:sz w:val="18"/>
                <w:szCs w:val="18"/>
                <w:lang w:val="fr-BE"/>
              </w:rPr>
              <w:t>eau@attert.be</w:t>
            </w:r>
            <w:r w:rsidRPr="001C2A20">
              <w:rPr>
                <w:sz w:val="18"/>
                <w:szCs w:val="18"/>
                <w:lang w:val="fr-BE"/>
              </w:rPr>
              <w:t xml:space="preserve"> ou par courrier à l’adresse suivante : </w:t>
            </w:r>
            <w:r w:rsidR="005D002C">
              <w:rPr>
                <w:sz w:val="18"/>
                <w:szCs w:val="18"/>
                <w:lang w:val="fr-BE"/>
              </w:rPr>
              <w:t>Commune de Attert</w:t>
            </w:r>
            <w:r w:rsidR="00F431EC">
              <w:rPr>
                <w:sz w:val="18"/>
                <w:szCs w:val="18"/>
                <w:lang w:val="fr-BE"/>
              </w:rPr>
              <w:t xml:space="preserve"> </w:t>
            </w:r>
            <w:r w:rsidR="00F431EC">
              <w:rPr>
                <w:sz w:val="18"/>
                <w:szCs w:val="18"/>
              </w:rPr>
              <w:t>- Service Taxes</w:t>
            </w:r>
            <w:r w:rsidR="005D002C">
              <w:rPr>
                <w:sz w:val="18"/>
                <w:szCs w:val="18"/>
                <w:lang w:val="fr-BE"/>
              </w:rPr>
              <w:t xml:space="preserve"> – Voie de la Liberté, 107 – 6717- Attert</w:t>
            </w:r>
          </w:p>
          <w:p w14:paraId="59D99C8F" w14:textId="11A6B8E3" w:rsidR="006B2716" w:rsidRPr="00B50966" w:rsidRDefault="006B2716" w:rsidP="00B50966">
            <w:pPr>
              <w:jc w:val="left"/>
              <w:rPr>
                <w:sz w:val="18"/>
                <w:szCs w:val="18"/>
                <w:lang w:val="fr-BE"/>
              </w:rPr>
            </w:pPr>
            <w:r w:rsidRPr="006B2716">
              <w:rPr>
                <w:sz w:val="18"/>
                <w:szCs w:val="18"/>
                <w:lang w:val="fr-BE"/>
              </w:rPr>
              <w:t>En cas de question, vous pouvez prendre contact avec</w:t>
            </w:r>
            <w:r w:rsidR="00B50966">
              <w:rPr>
                <w:sz w:val="18"/>
                <w:szCs w:val="18"/>
                <w:lang w:val="fr-BE"/>
              </w:rPr>
              <w:t> :</w:t>
            </w:r>
            <w:r w:rsidR="00A73D0D">
              <w:rPr>
                <w:sz w:val="18"/>
                <w:szCs w:val="18"/>
                <w:lang w:val="fr-BE"/>
              </w:rPr>
              <w:t xml:space="preserve"> </w:t>
            </w:r>
            <w:r w:rsidR="005D002C" w:rsidRPr="005D002C">
              <w:rPr>
                <w:sz w:val="18"/>
                <w:szCs w:val="18"/>
                <w:lang w:val="fr-BE"/>
              </w:rPr>
              <w:t>Cédric FREYLINGER</w:t>
            </w:r>
            <w:r w:rsidRPr="005D002C">
              <w:rPr>
                <w:sz w:val="18"/>
                <w:szCs w:val="18"/>
                <w:lang w:val="fr-BE"/>
              </w:rPr>
              <w:t xml:space="preserve">, </w:t>
            </w:r>
            <w:r w:rsidR="005D002C" w:rsidRPr="005D002C">
              <w:rPr>
                <w:sz w:val="18"/>
                <w:szCs w:val="18"/>
                <w:lang w:val="fr-BE"/>
              </w:rPr>
              <w:t>063 24 27 78</w:t>
            </w:r>
            <w:r w:rsidRPr="005D002C">
              <w:rPr>
                <w:sz w:val="18"/>
                <w:szCs w:val="18"/>
                <w:lang w:val="fr-BE"/>
              </w:rPr>
              <w:t xml:space="preserve">, </w:t>
            </w:r>
            <w:r w:rsidR="005D002C" w:rsidRPr="005D002C">
              <w:rPr>
                <w:sz w:val="18"/>
                <w:szCs w:val="18"/>
                <w:lang w:val="fr-BE"/>
              </w:rPr>
              <w:t>cedric.freylinger@attert.be</w:t>
            </w:r>
          </w:p>
          <w:p w14:paraId="75E9887E" w14:textId="77777777" w:rsidR="002B5664" w:rsidRDefault="002B5664" w:rsidP="002B5664">
            <w:pPr>
              <w:jc w:val="left"/>
              <w:rPr>
                <w:color w:val="808080" w:themeColor="background1" w:themeShade="80"/>
                <w:sz w:val="18"/>
                <w:szCs w:val="18"/>
                <w:lang w:val="fr-BE"/>
              </w:rPr>
            </w:pPr>
          </w:p>
          <w:p w14:paraId="4950FC94" w14:textId="490325DD" w:rsidR="00EB63C9" w:rsidRPr="002B5664" w:rsidRDefault="00953AF2" w:rsidP="002B5664">
            <w:pPr>
              <w:jc w:val="left"/>
              <w:rPr>
                <w:sz w:val="18"/>
                <w:szCs w:val="18"/>
                <w:lang w:val="fr-BE"/>
              </w:rPr>
            </w:pPr>
            <w:r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Les données à caractère personnel qui nous sont communiquées sont traitées exclusivement p</w:t>
            </w:r>
            <w:r w:rsidR="000D7FCE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a</w:t>
            </w:r>
            <w:r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 xml:space="preserve">r votre distributeur dans le cadre de la gestion </w:t>
            </w:r>
            <w:r w:rsidR="000D7FCE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de l’indemnité forfaitaire eau. Vous pouvez avoir gratuitement accès aux données détenues vous concernant, et faire rectifier d’éventuelles données inexactes ou incomplètes en vous adressant</w:t>
            </w:r>
            <w:r w:rsidR="008D62FB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 xml:space="preserve"> directement</w:t>
            </w:r>
            <w:r w:rsidR="000D7FCE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 xml:space="preserve"> à votre </w:t>
            </w:r>
            <w:r w:rsidR="008D62FB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distribute</w:t>
            </w:r>
            <w:r w:rsidR="000D7FCE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ur</w:t>
            </w:r>
            <w:r w:rsidR="00EB63C9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.</w:t>
            </w:r>
          </w:p>
        </w:tc>
        <w:tc>
          <w:tcPr>
            <w:tcW w:w="133" w:type="pct"/>
            <w:shd w:val="clear" w:color="auto" w:fill="auto"/>
          </w:tcPr>
          <w:p w14:paraId="42F6A1C4" w14:textId="77777777" w:rsidR="00265218" w:rsidRPr="005C7C33" w:rsidRDefault="00265218" w:rsidP="00CF31BB">
            <w:pPr>
              <w:rPr>
                <w:lang w:val="fr-BE"/>
              </w:rPr>
            </w:pPr>
          </w:p>
        </w:tc>
      </w:tr>
    </w:tbl>
    <w:p w14:paraId="06090DEA" w14:textId="77777777" w:rsidR="00463B35" w:rsidRPr="005C7C33" w:rsidRDefault="00463B35" w:rsidP="006B2716">
      <w:pPr>
        <w:jc w:val="both"/>
        <w:rPr>
          <w:lang w:val="fr-BE"/>
        </w:rPr>
      </w:pPr>
    </w:p>
    <w:sectPr w:rsidR="00463B35" w:rsidRPr="005C7C33" w:rsidSect="006B2716">
      <w:headerReference w:type="default" r:id="rId11"/>
      <w:footerReference w:type="default" r:id="rId12"/>
      <w:pgSz w:w="12240" w:h="15840" w:code="1"/>
      <w:pgMar w:top="1729" w:right="720" w:bottom="1729" w:left="720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C9C895" w14:textId="77777777" w:rsidR="005C7C33" w:rsidRDefault="005C7C33" w:rsidP="00CF31BB">
      <w:r>
        <w:separator/>
      </w:r>
    </w:p>
  </w:endnote>
  <w:endnote w:type="continuationSeparator" w:id="0">
    <w:p w14:paraId="50576536" w14:textId="77777777" w:rsidR="005C7C33" w:rsidRDefault="005C7C33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DDFA8" w14:textId="0EC09232" w:rsidR="00835DE8" w:rsidRDefault="00835DE8" w:rsidP="00EB63C9">
    <w:pPr>
      <w:pStyle w:val="Pieddepage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676BF4" w14:textId="77777777" w:rsidR="005C7C33" w:rsidRDefault="005C7C33" w:rsidP="00CF31BB">
      <w:r>
        <w:separator/>
      </w:r>
    </w:p>
  </w:footnote>
  <w:footnote w:type="continuationSeparator" w:id="0">
    <w:p w14:paraId="11E1D4D2" w14:textId="77777777" w:rsidR="005C7C33" w:rsidRDefault="005C7C33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3342B9" w14:textId="6BE170DE" w:rsidR="00BC1B68" w:rsidRPr="00835DE8" w:rsidRDefault="00DA032E" w:rsidP="000D7FCE">
    <w:pPr>
      <w:pStyle w:val="En-tte"/>
      <w:tabs>
        <w:tab w:val="left" w:pos="8025"/>
        <w:tab w:val="right" w:pos="10800"/>
      </w:tabs>
      <w:jc w:val="left"/>
    </w:pPr>
    <w:r>
      <w:rPr>
        <w:noProof/>
      </w:rPr>
      <w:drawing>
        <wp:anchor distT="0" distB="0" distL="114300" distR="114300" simplePos="0" relativeHeight="251670016" behindDoc="0" locked="0" layoutInCell="1" allowOverlap="1" wp14:anchorId="28F2E1AB" wp14:editId="42B3F440">
          <wp:simplePos x="0" y="0"/>
          <wp:positionH relativeFrom="margin">
            <wp:align>right</wp:align>
          </wp:positionH>
          <wp:positionV relativeFrom="paragraph">
            <wp:posOffset>-278765</wp:posOffset>
          </wp:positionV>
          <wp:extent cx="600075" cy="435169"/>
          <wp:effectExtent l="0" t="0" r="0" b="3175"/>
          <wp:wrapNone/>
          <wp:docPr id="3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P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351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78C3268E" wp14:editId="4E7527E2">
              <wp:simplePos x="0" y="0"/>
              <wp:positionH relativeFrom="column">
                <wp:posOffset>9525</wp:posOffset>
              </wp:positionH>
              <wp:positionV relativeFrom="paragraph">
                <wp:posOffset>-1745615</wp:posOffset>
              </wp:positionV>
              <wp:extent cx="6972300" cy="10744200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10744200"/>
                        <a:chOff x="0" y="0"/>
                        <a:chExt cx="6858000" cy="9775635"/>
                      </a:xfrm>
                    </wpg:grpSpPr>
                    <wpg:grpSp>
                      <wpg:cNvPr id="1" name="Group 2"/>
                      <wpg:cNvGrpSpPr>
                        <a:grpSpLocks/>
                      </wpg:cNvGrpSpPr>
                      <wpg:grpSpPr>
                        <a:xfrm>
                          <a:off x="0" y="2504574"/>
                          <a:ext cx="6858000" cy="7271061"/>
                          <a:chOff x="-1" y="-257676"/>
                          <a:chExt cx="6858171" cy="7271073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-153681"/>
                            <a:ext cx="6854952" cy="7167078"/>
                            <a:chOff x="0" y="-168311"/>
                            <a:chExt cx="6854952" cy="7167078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68311"/>
                              <a:ext cx="6781800" cy="7167078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-159645"/>
                              <a:ext cx="6785610" cy="709511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-257676"/>
                            <a:ext cx="6858171" cy="95329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20917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487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1F270F" id="Group 13" o:spid="_x0000_s1026" style="position:absolute;margin-left:.75pt;margin-top:-137.45pt;width:549pt;height:846pt;z-index:-251650560;mso-width-relative:margin;mso-height-relative:margin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">
              <v:group id="Group 2" o:spid="_x0000_s1027" style="position:absolute;top:25045;width:68580;height:72711" coordorigin=",-2576" coordsize="68581,7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group id="Group 1" o:spid="_x0000_s1028" style="position:absolute;top:-1536;width:68549;height:71669" coordorigin=",-1683" coordsize="68549,7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683;width:67818;height:71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top:-1596;width:67856;height:70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top:-2576;width:68581;height: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2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4" o:title="" croptop="1f" cropbottom="23345f" cropright="455f"/>
                <o:lock v:ext="edit" aspectratio="f"/>
              </v:shape>
            </v:group>
          </w:pict>
        </mc:Fallback>
      </mc:AlternateContent>
    </w:r>
    <w:r w:rsidR="0082318C"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3BBE2598" wp14:editId="1822B3C0">
              <wp:simplePos x="0" y="0"/>
              <wp:positionH relativeFrom="column">
                <wp:posOffset>4381500</wp:posOffset>
              </wp:positionH>
              <wp:positionV relativeFrom="paragraph">
                <wp:posOffset>-288290</wp:posOffset>
              </wp:positionV>
              <wp:extent cx="1838325" cy="1257301"/>
              <wp:effectExtent l="0" t="0" r="28575" b="1905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8325" cy="125730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EA37831" w14:textId="77777777" w:rsidR="0082318C" w:rsidRPr="0082318C" w:rsidRDefault="0082318C" w:rsidP="0082318C">
                          <w:pPr>
                            <w:spacing w:after="0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 w:rsidRPr="0082318C">
                            <w:rPr>
                              <w:rFonts w:ascii="Arial" w:hAnsi="Arial"/>
                              <w:b/>
                              <w:sz w:val="18"/>
                            </w:rPr>
                            <w:t>PROVINCE DE LUXEMBOURG</w:t>
                          </w:r>
                        </w:p>
                        <w:p w14:paraId="6046E98F" w14:textId="77777777" w:rsidR="0082318C" w:rsidRDefault="0082318C" w:rsidP="0082318C">
                          <w:pPr>
                            <w:spacing w:after="0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ARRONDISSEMENT D’ARLON</w:t>
                          </w:r>
                        </w:p>
                        <w:p w14:paraId="1B7AF33C" w14:textId="77777777" w:rsidR="0082318C" w:rsidRDefault="0082318C" w:rsidP="0082318C">
                          <w:pPr>
                            <w:spacing w:after="0"/>
                            <w:rPr>
                              <w:sz w:val="8"/>
                            </w:rPr>
                          </w:pPr>
                          <w:r>
                            <w:rPr>
                              <w:sz w:val="8"/>
                            </w:rPr>
                            <w:t>---------------</w:t>
                          </w:r>
                        </w:p>
                        <w:p w14:paraId="56D207EE" w14:textId="77777777" w:rsidR="0082318C" w:rsidRDefault="0082318C" w:rsidP="0082318C">
                          <w:pPr>
                            <w:spacing w:after="0"/>
                            <w:rPr>
                              <w:b/>
                            </w:rPr>
                          </w:pPr>
                          <w:proofErr w:type="gramStart"/>
                          <w:r>
                            <w:rPr>
                              <w:b/>
                            </w:rPr>
                            <w:t>COMMUNE  DE</w:t>
                          </w:r>
                          <w:proofErr w:type="gramEnd"/>
                        </w:p>
                        <w:p w14:paraId="52872C12" w14:textId="77777777" w:rsidR="0082318C" w:rsidRDefault="0082318C" w:rsidP="0082318C">
                          <w:pPr>
                            <w:pStyle w:val="Lgende"/>
                            <w:widowControl/>
                            <w:ind w:right="0"/>
                          </w:pPr>
                          <w:r>
                            <w:t>ATTERT</w:t>
                          </w:r>
                        </w:p>
                        <w:p w14:paraId="26B29CFC" w14:textId="77777777" w:rsidR="0082318C" w:rsidRDefault="0082318C" w:rsidP="0082318C">
                          <w:pPr>
                            <w:spacing w:after="0"/>
                          </w:pPr>
                          <w:r>
                            <w:rPr>
                              <w:sz w:val="8"/>
                            </w:rP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935213" wp14:editId="5FC09432">
                                <wp:extent cx="371475" cy="476250"/>
                                <wp:effectExtent l="0" t="0" r="9525" b="0"/>
                                <wp:docPr id="4" name="Image 4" descr="Blason couleur cop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Blason couleur copi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476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D3D3F59" w14:textId="77777777" w:rsidR="0082318C" w:rsidRDefault="0082318C" w:rsidP="0082318C">
                          <w:pPr>
                            <w:spacing w:after="0"/>
                            <w:rPr>
                              <w:sz w:val="8"/>
                            </w:rPr>
                          </w:pPr>
                          <w:r>
                            <w:t xml:space="preserve">  </w:t>
                          </w:r>
                          <w:r>
                            <w:rPr>
                              <w:sz w:val="8"/>
                            </w:rPr>
                            <w:t>-----</w:t>
                          </w:r>
                        </w:p>
                        <w:p w14:paraId="23AB3055" w14:textId="2D99C190" w:rsidR="000D7FCE" w:rsidRPr="000D7FCE" w:rsidRDefault="000D7FCE" w:rsidP="0082318C">
                          <w:pPr>
                            <w:jc w:val="both"/>
                            <w:rPr>
                              <w:lang w:val="fr-B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BE259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45pt;margin-top:-22.7pt;width:144.75pt;height:9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" fillcolor="white [3201]" strokeweight=".5pt">
              <v:textbox>
                <w:txbxContent>
                  <w:p w14:paraId="7EA37831" w14:textId="77777777" w:rsidR="0082318C" w:rsidRPr="0082318C" w:rsidRDefault="0082318C" w:rsidP="0082318C">
                    <w:pPr>
                      <w:spacing w:after="0"/>
                      <w:rPr>
                        <w:rFonts w:ascii="Arial" w:hAnsi="Arial"/>
                        <w:b/>
                        <w:sz w:val="18"/>
                      </w:rPr>
                    </w:pPr>
                    <w:r w:rsidRPr="0082318C">
                      <w:rPr>
                        <w:rFonts w:ascii="Arial" w:hAnsi="Arial"/>
                        <w:b/>
                        <w:sz w:val="18"/>
                      </w:rPr>
                      <w:t>PROVINCE DE LUXEMBOURG</w:t>
                    </w:r>
                  </w:p>
                  <w:p w14:paraId="6046E98F" w14:textId="77777777" w:rsidR="0082318C" w:rsidRDefault="0082318C" w:rsidP="0082318C">
                    <w:pPr>
                      <w:spacing w:after="0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ARRONDISSEMENT D’ARLON</w:t>
                    </w:r>
                  </w:p>
                  <w:p w14:paraId="1B7AF33C" w14:textId="77777777" w:rsidR="0082318C" w:rsidRDefault="0082318C" w:rsidP="0082318C">
                    <w:pPr>
                      <w:spacing w:after="0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---------------</w:t>
                    </w:r>
                  </w:p>
                  <w:p w14:paraId="56D207EE" w14:textId="77777777" w:rsidR="0082318C" w:rsidRDefault="0082318C" w:rsidP="0082318C">
                    <w:pPr>
                      <w:spacing w:after="0"/>
                      <w:rPr>
                        <w:b/>
                      </w:rPr>
                    </w:pPr>
                    <w:proofErr w:type="gramStart"/>
                    <w:r>
                      <w:rPr>
                        <w:b/>
                      </w:rPr>
                      <w:t>COMMUNE  DE</w:t>
                    </w:r>
                    <w:proofErr w:type="gramEnd"/>
                  </w:p>
                  <w:p w14:paraId="52872C12" w14:textId="77777777" w:rsidR="0082318C" w:rsidRDefault="0082318C" w:rsidP="0082318C">
                    <w:pPr>
                      <w:pStyle w:val="Lgende"/>
                      <w:widowControl/>
                      <w:ind w:right="0"/>
                    </w:pPr>
                    <w:r>
                      <w:t>ATTERT</w:t>
                    </w:r>
                  </w:p>
                  <w:p w14:paraId="26B29CFC" w14:textId="77777777" w:rsidR="0082318C" w:rsidRDefault="0082318C" w:rsidP="0082318C">
                    <w:pPr>
                      <w:spacing w:after="0"/>
                    </w:pPr>
                    <w:r>
                      <w:rPr>
                        <w:sz w:val="8"/>
                      </w:rP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65935213" wp14:editId="5FC09432">
                          <wp:extent cx="371475" cy="476250"/>
                          <wp:effectExtent l="0" t="0" r="9525" b="0"/>
                          <wp:docPr id="4" name="Image 4" descr="Blason couleur cop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Blason couleur copi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1475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D3D3F59" w14:textId="77777777" w:rsidR="0082318C" w:rsidRDefault="0082318C" w:rsidP="0082318C">
                    <w:pPr>
                      <w:spacing w:after="0"/>
                      <w:rPr>
                        <w:sz w:val="8"/>
                      </w:rPr>
                    </w:pPr>
                    <w:r>
                      <w:t xml:space="preserve">  </w:t>
                    </w:r>
                    <w:r>
                      <w:rPr>
                        <w:sz w:val="8"/>
                      </w:rPr>
                      <w:t>-----</w:t>
                    </w:r>
                  </w:p>
                  <w:p w14:paraId="23AB3055" w14:textId="2D99C190" w:rsidR="000D7FCE" w:rsidRPr="000D7FCE" w:rsidRDefault="000D7FCE" w:rsidP="0082318C">
                    <w:pPr>
                      <w:jc w:val="both"/>
                      <w:rPr>
                        <w:lang w:val="fr-BE"/>
                      </w:rPr>
                    </w:pPr>
                  </w:p>
                </w:txbxContent>
              </v:textbox>
            </v:shape>
          </w:pict>
        </mc:Fallback>
      </mc:AlternateContent>
    </w:r>
    <w:r w:rsidR="000D7FCE">
      <w:tab/>
    </w:r>
    <w:r w:rsidR="000D7FCE">
      <w:tab/>
    </w:r>
    <w:r w:rsidR="000D7FCE">
      <w:tab/>
    </w:r>
    <w:r w:rsidR="000D7FC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CF28DB"/>
    <w:multiLevelType w:val="hybridMultilevel"/>
    <w:tmpl w:val="05000956"/>
    <w:lvl w:ilvl="0" w:tplc="580653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C33"/>
    <w:rsid w:val="0005135F"/>
    <w:rsid w:val="00055075"/>
    <w:rsid w:val="000C75BF"/>
    <w:rsid w:val="000D7FCE"/>
    <w:rsid w:val="001034AB"/>
    <w:rsid w:val="00110721"/>
    <w:rsid w:val="001257F0"/>
    <w:rsid w:val="0016108E"/>
    <w:rsid w:val="00184BD1"/>
    <w:rsid w:val="001A199E"/>
    <w:rsid w:val="001B369A"/>
    <w:rsid w:val="001C2A20"/>
    <w:rsid w:val="001C42C8"/>
    <w:rsid w:val="00205FE0"/>
    <w:rsid w:val="002379B2"/>
    <w:rsid w:val="00246BBD"/>
    <w:rsid w:val="0025130C"/>
    <w:rsid w:val="00256391"/>
    <w:rsid w:val="002633EB"/>
    <w:rsid w:val="00265218"/>
    <w:rsid w:val="00294DE0"/>
    <w:rsid w:val="002B5664"/>
    <w:rsid w:val="002C6ABD"/>
    <w:rsid w:val="002D3842"/>
    <w:rsid w:val="002F2041"/>
    <w:rsid w:val="002F2D4C"/>
    <w:rsid w:val="003071A0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82917"/>
    <w:rsid w:val="004C2F50"/>
    <w:rsid w:val="004C37ED"/>
    <w:rsid w:val="00524D35"/>
    <w:rsid w:val="00542A22"/>
    <w:rsid w:val="0056679A"/>
    <w:rsid w:val="005A6806"/>
    <w:rsid w:val="005C7C33"/>
    <w:rsid w:val="005D002C"/>
    <w:rsid w:val="005D124E"/>
    <w:rsid w:val="00643F5A"/>
    <w:rsid w:val="00684557"/>
    <w:rsid w:val="006859BF"/>
    <w:rsid w:val="00686C73"/>
    <w:rsid w:val="006A7299"/>
    <w:rsid w:val="006B2716"/>
    <w:rsid w:val="006C7D64"/>
    <w:rsid w:val="006D43A7"/>
    <w:rsid w:val="0071089C"/>
    <w:rsid w:val="007B52D2"/>
    <w:rsid w:val="007C1F7D"/>
    <w:rsid w:val="007D4902"/>
    <w:rsid w:val="007E63AD"/>
    <w:rsid w:val="0082318C"/>
    <w:rsid w:val="00835DE8"/>
    <w:rsid w:val="008C5804"/>
    <w:rsid w:val="008D3EE1"/>
    <w:rsid w:val="008D62FB"/>
    <w:rsid w:val="008F4C6F"/>
    <w:rsid w:val="00915359"/>
    <w:rsid w:val="00953AF2"/>
    <w:rsid w:val="009E6AC6"/>
    <w:rsid w:val="009F4149"/>
    <w:rsid w:val="00A02846"/>
    <w:rsid w:val="00A13344"/>
    <w:rsid w:val="00A3321A"/>
    <w:rsid w:val="00A73AE1"/>
    <w:rsid w:val="00A73D0D"/>
    <w:rsid w:val="00AB2833"/>
    <w:rsid w:val="00AC7198"/>
    <w:rsid w:val="00AE3FB7"/>
    <w:rsid w:val="00B122BA"/>
    <w:rsid w:val="00B45F61"/>
    <w:rsid w:val="00B50966"/>
    <w:rsid w:val="00B622AF"/>
    <w:rsid w:val="00BC1B68"/>
    <w:rsid w:val="00BE6B42"/>
    <w:rsid w:val="00BF5A49"/>
    <w:rsid w:val="00C50E6D"/>
    <w:rsid w:val="00C520D9"/>
    <w:rsid w:val="00C84BD5"/>
    <w:rsid w:val="00C85CAD"/>
    <w:rsid w:val="00CA5BFF"/>
    <w:rsid w:val="00CF31BB"/>
    <w:rsid w:val="00D4436A"/>
    <w:rsid w:val="00D832D3"/>
    <w:rsid w:val="00DA032E"/>
    <w:rsid w:val="00DB5CAA"/>
    <w:rsid w:val="00DE3C23"/>
    <w:rsid w:val="00DF40BB"/>
    <w:rsid w:val="00E141F4"/>
    <w:rsid w:val="00E15B6A"/>
    <w:rsid w:val="00E301A2"/>
    <w:rsid w:val="00E53AFF"/>
    <w:rsid w:val="00E61D15"/>
    <w:rsid w:val="00EB63C9"/>
    <w:rsid w:val="00ED2C0B"/>
    <w:rsid w:val="00EF6DBC"/>
    <w:rsid w:val="00EF7890"/>
    <w:rsid w:val="00F02022"/>
    <w:rsid w:val="00F27B67"/>
    <w:rsid w:val="00F431EC"/>
    <w:rsid w:val="00FB3407"/>
    <w:rsid w:val="00FC0271"/>
    <w:rsid w:val="00FD50AA"/>
    <w:rsid w:val="00FF1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30F42A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Titre1">
    <w:name w:val="heading 1"/>
    <w:basedOn w:val="Normal"/>
    <w:next w:val="Normal"/>
    <w:link w:val="Titre1C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53AFF"/>
  </w:style>
  <w:style w:type="paragraph" w:styleId="Pieddepage">
    <w:name w:val="footer"/>
    <w:basedOn w:val="Normal"/>
    <w:link w:val="Pieddepag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53AFF"/>
  </w:style>
  <w:style w:type="table" w:styleId="Grilledutableau">
    <w:name w:val="Table Grid"/>
    <w:basedOn w:val="Tableau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reCar">
    <w:name w:val="Titre Car"/>
    <w:link w:val="Titr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Textedelespacerserv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Titre1Car">
    <w:name w:val="Titre 1 Car"/>
    <w:basedOn w:val="Policepardfaut"/>
    <w:link w:val="Titre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styleId="Paragraphedeliste">
    <w:name w:val="List Paragraph"/>
    <w:basedOn w:val="Normal"/>
    <w:uiPriority w:val="34"/>
    <w:semiHidden/>
    <w:qFormat/>
    <w:rsid w:val="006B271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C2A20"/>
    <w:rPr>
      <w:color w:val="0096D2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C2A20"/>
    <w:rPr>
      <w:color w:val="605E5C"/>
      <w:shd w:val="clear" w:color="auto" w:fill="E1DFDD"/>
    </w:rPr>
  </w:style>
  <w:style w:type="paragraph" w:styleId="Lgende">
    <w:name w:val="caption"/>
    <w:basedOn w:val="Normal"/>
    <w:next w:val="Normal"/>
    <w:qFormat/>
    <w:rsid w:val="0082318C"/>
    <w:pPr>
      <w:framePr w:w="2811" w:h="3025" w:hSpace="141" w:wrap="auto" w:vAnchor="text" w:hAnchor="page" w:x="1295" w:y="27"/>
      <w:widowControl w:val="0"/>
      <w:spacing w:after="0"/>
      <w:ind w:right="-1"/>
    </w:pPr>
    <w:rPr>
      <w:rFonts w:ascii="Arial" w:eastAsia="Times New Roman" w:hAnsi="Arial" w:cs="Arial"/>
      <w:b/>
      <w:bCs/>
      <w:sz w:val="28"/>
      <w:szCs w:val="28"/>
      <w:lang w:val="fr-FR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jpe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h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E55D49396D94A26887CFFEE0EBC9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91BF4-713A-412E-A55E-3C4783124898}"/>
      </w:docPartPr>
      <w:docPartBody>
        <w:p w:rsidR="00B80002" w:rsidRDefault="002F4BEE" w:rsidP="002F4BEE">
          <w:pPr>
            <w:pStyle w:val="FE55D49396D94A26887CFFEE0EBC9CBF"/>
          </w:pPr>
          <w:r w:rsidRPr="009F4149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BEE"/>
    <w:rsid w:val="002F4BEE"/>
    <w:rsid w:val="00B80002"/>
    <w:rsid w:val="00ED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E5CD8234B21407DA27ADAA9EE7C1E3F">
    <w:name w:val="4E5CD8234B21407DA27ADAA9EE7C1E3F"/>
  </w:style>
  <w:style w:type="paragraph" w:customStyle="1" w:styleId="EDCB47CB645E40CFA007E4E18A5522D3">
    <w:name w:val="EDCB47CB645E40CFA007E4E18A5522D3"/>
  </w:style>
  <w:style w:type="paragraph" w:customStyle="1" w:styleId="BA64969059CC466E8AA1F760DE4F0AB0">
    <w:name w:val="BA64969059CC466E8AA1F760DE4F0AB0"/>
  </w:style>
  <w:style w:type="paragraph" w:customStyle="1" w:styleId="88EDAB57FED64EE0B06D2BC18884F962">
    <w:name w:val="88EDAB57FED64EE0B06D2BC18884F962"/>
  </w:style>
  <w:style w:type="paragraph" w:customStyle="1" w:styleId="0A00A4A9D1EE4A99AE7F71890D3DEBCF">
    <w:name w:val="0A00A4A9D1EE4A99AE7F71890D3DEBCF"/>
  </w:style>
  <w:style w:type="paragraph" w:customStyle="1" w:styleId="5E378E4CE821490A8527907BF63295C8">
    <w:name w:val="5E378E4CE821490A8527907BF63295C8"/>
  </w:style>
  <w:style w:type="paragraph" w:customStyle="1" w:styleId="B6C5862FC1F14A9DB2FEE609EFB277BC">
    <w:name w:val="B6C5862FC1F14A9DB2FEE609EFB277BC"/>
  </w:style>
  <w:style w:type="paragraph" w:customStyle="1" w:styleId="2DCB9E925E294911B93091268991AE5C">
    <w:name w:val="2DCB9E925E294911B93091268991AE5C"/>
  </w:style>
  <w:style w:type="paragraph" w:customStyle="1" w:styleId="219869DE06EB497AB57D9F71094585AE">
    <w:name w:val="219869DE06EB497AB57D9F71094585AE"/>
  </w:style>
  <w:style w:type="paragraph" w:customStyle="1" w:styleId="BBE86BB4FA5F4DED9D8AF9ADD79A2B68">
    <w:name w:val="BBE86BB4FA5F4DED9D8AF9ADD79A2B68"/>
  </w:style>
  <w:style w:type="paragraph" w:customStyle="1" w:styleId="FE4DE2493EA04B9EA04D6597193ED0E6">
    <w:name w:val="FE4DE2493EA04B9EA04D6597193ED0E6"/>
  </w:style>
  <w:style w:type="paragraph" w:customStyle="1" w:styleId="125E8A993D1D41839461DA6953B896A9">
    <w:name w:val="125E8A993D1D41839461DA6953B896A9"/>
  </w:style>
  <w:style w:type="paragraph" w:customStyle="1" w:styleId="581E1554537443BD9ED6543BBC140EFC">
    <w:name w:val="581E1554537443BD9ED6543BBC140EFC"/>
  </w:style>
  <w:style w:type="paragraph" w:customStyle="1" w:styleId="4CC39A5C06464B309442830C6A2C0C4B">
    <w:name w:val="4CC39A5C06464B309442830C6A2C0C4B"/>
  </w:style>
  <w:style w:type="paragraph" w:customStyle="1" w:styleId="8E2E5B0421D649FA97E09D41688C35D7">
    <w:name w:val="8E2E5B0421D649FA97E09D41688C35D7"/>
  </w:style>
  <w:style w:type="paragraph" w:customStyle="1" w:styleId="ADBB9C9944B44BFA8FBCD176B95B3D39">
    <w:name w:val="ADBB9C9944B44BFA8FBCD176B95B3D39"/>
  </w:style>
  <w:style w:type="paragraph" w:customStyle="1" w:styleId="3D5D4AF99ADF41359A2B99670D65006B">
    <w:name w:val="3D5D4AF99ADF41359A2B99670D65006B"/>
  </w:style>
  <w:style w:type="paragraph" w:customStyle="1" w:styleId="7526D6EC7D714B74912E47C39EBF7A28">
    <w:name w:val="7526D6EC7D714B74912E47C39EBF7A28"/>
  </w:style>
  <w:style w:type="paragraph" w:customStyle="1" w:styleId="067B876BA4814B3DAF282DD3C9CA5067">
    <w:name w:val="067B876BA4814B3DAF282DD3C9CA5067"/>
  </w:style>
  <w:style w:type="paragraph" w:customStyle="1" w:styleId="E1426579691A443CA9686B312668FE8A">
    <w:name w:val="E1426579691A443CA9686B312668FE8A"/>
  </w:style>
  <w:style w:type="paragraph" w:customStyle="1" w:styleId="40EDBC3BDD6245B08AEDF5791FF2564F">
    <w:name w:val="40EDBC3BDD6245B08AEDF5791FF2564F"/>
  </w:style>
  <w:style w:type="paragraph" w:customStyle="1" w:styleId="3A5E81A6470A46BCBE02BB4313085DEE">
    <w:name w:val="3A5E81A6470A46BCBE02BB4313085DEE"/>
  </w:style>
  <w:style w:type="paragraph" w:customStyle="1" w:styleId="FE55D49396D94A26887CFFEE0EBC9CBF">
    <w:name w:val="FE55D49396D94A26887CFFEE0EBC9CBF"/>
    <w:rsid w:val="002F4BEE"/>
  </w:style>
  <w:style w:type="paragraph" w:customStyle="1" w:styleId="57195BFF4A954BF79B32E6E4792FF992">
    <w:name w:val="57195BFF4A954BF79B32E6E4792FF992"/>
    <w:rsid w:val="002F4BEE"/>
  </w:style>
  <w:style w:type="paragraph" w:customStyle="1" w:styleId="88E7479E06B54237B834E9AC17657076">
    <w:name w:val="88E7479E06B54237B834E9AC17657076"/>
    <w:rsid w:val="002F4BEE"/>
  </w:style>
  <w:style w:type="paragraph" w:customStyle="1" w:styleId="FD86BC8BE7264F0084581FB2FD59E71F">
    <w:name w:val="FD86BC8BE7264F0084581FB2FD59E71F"/>
    <w:rsid w:val="00ED25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16c05727-aa75-4e4a-9b5f-8a80a1165891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71af3243-3dd4-4a8d-8c0d-dd76da1f02a5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266398-8578-41FC-B581-8BEE30655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form.dotx</Template>
  <TotalTime>0</TotalTime>
  <Pages>1</Pages>
  <Words>182</Words>
  <Characters>1003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2020-05-14T13:41:00Z</dcterms:created>
  <dcterms:modified xsi:type="dcterms:W3CDTF">2020-05-14T13:41:00Z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